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2867" w:rsidRDefault="009B6B29" w:rsidP="00906F4B">
      <w:pPr>
        <w:rPr>
          <w:rtl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906F4B" w:rsidRDefault="00906F4B" w:rsidP="00906F4B">
      <w:pPr>
        <w:rPr>
          <w:rtl/>
        </w:rPr>
      </w:pPr>
    </w:p>
    <w:p w:rsidR="00222867" w:rsidRDefault="009C28AC" w:rsidP="00222867">
      <w:pPr>
        <w:rPr>
          <w:rtl/>
        </w:rPr>
      </w:pPr>
    </w:p>
    <w:p w:rsidR="00222867" w:rsidRDefault="009C28AC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C28A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9C28A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F174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ביצוע תבחין מנטו דו שלבי לעובדי המרכז הרפואי אברבנאל  - בתוך המרכז הרפואי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C28A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C28A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C28A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C28A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9C28A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C28A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6480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  <w:r w:rsidR="002F174C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 מלש"ח</w:t>
            </w:r>
          </w:p>
        </w:tc>
        <w:tc>
          <w:tcPr>
            <w:tcW w:w="6480" w:type="dxa"/>
          </w:tcPr>
          <w:p w:rsidR="00222867" w:rsidRPr="00AF57E9" w:rsidRDefault="009C28A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</w:tcPr>
          <w:p w:rsidR="00222867" w:rsidRPr="00AF57E9" w:rsidRDefault="009C28A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</w:tcPr>
          <w:p w:rsidR="00222867" w:rsidRPr="00AF57E9" w:rsidRDefault="009C28A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906F4B" w:rsidRDefault="00906F4B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222867" w:rsidRPr="00906F4B" w:rsidRDefault="009B6B29" w:rsidP="00222867">
      <w:pPr>
        <w:rPr>
          <w:rFonts w:asciiTheme="minorBidi" w:hAnsiTheme="minorBidi" w:cstheme="minorBidi"/>
          <w:bCs/>
          <w:sz w:val="24"/>
          <w:szCs w:val="24"/>
          <w:u w:val="single"/>
          <w:rtl/>
        </w:rPr>
      </w:pPr>
      <w:r w:rsidRPr="00906F4B">
        <w:rPr>
          <w:rFonts w:asciiTheme="minorBidi" w:hAnsiTheme="minorBidi" w:cstheme="minorBidi"/>
          <w:bCs/>
          <w:sz w:val="24"/>
          <w:szCs w:val="24"/>
          <w:u w:val="single"/>
          <w:rtl/>
        </w:rPr>
        <w:t>נימוקים כי הספק הוא ספק יחיד או כי הטובין הם טובי חוץ</w:t>
      </w:r>
    </w:p>
    <w:p w:rsidR="00222867" w:rsidRPr="00AF57E9" w:rsidRDefault="009C28A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906F4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5"/>
      </w:tblGrid>
      <w:tr w:rsidR="007548B0" w:rsidTr="00906F4B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2F174C">
            <w:pPr>
              <w:spacing w:line="360" w:lineRule="auto"/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מבירור </w:t>
            </w:r>
            <w:r w:rsidR="009C28A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שערכתי באינטרנט, וכן מול סגנית הרופאה המחוזית ד"ר מיכל סביון , מול "מדיטון" , מול "מור למטייל"</w:t>
            </w:r>
            <w:r w:rsidR="009C28A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9C28A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לא מצאתי גוף שיכול להגיע למרכז הרפואי עם חומר הבדיקה ולבצע אותה.</w:t>
            </w:r>
          </w:p>
          <w:p w:rsidR="009C28AC" w:rsidRDefault="009C28AC">
            <w:pPr>
              <w:spacing w:line="360" w:lineRule="auto"/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הגוף היחידי שמוכר לי הוא המלש"ח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שזה גוף ששייך למשרד הבריאות </w:t>
            </w:r>
          </w:p>
          <w:p w:rsidR="009C28AC" w:rsidRDefault="009C28AC">
            <w:pPr>
              <w:spacing w:line="360" w:lineRule="auto"/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</w:pPr>
          </w:p>
          <w:p w:rsidR="009C28AC" w:rsidRPr="00AF57E9" w:rsidRDefault="009C28A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906F4B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C28A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906F4B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C28A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906F4B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C28A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C28A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9C28A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C28A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lastRenderedPageBreak/>
              <w:t>ד"ר עינת קוטר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C28A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מניעת זיהומים - </w:t>
            </w:r>
            <w:bookmarkStart w:id="0" w:name="_GoBack"/>
            <w:bookmarkEnd w:id="0"/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C28A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9C28AC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4A78" w:rsidRDefault="00114A78">
      <w:r>
        <w:separator/>
      </w:r>
    </w:p>
  </w:endnote>
  <w:endnote w:type="continuationSeparator" w:id="0">
    <w:p w:rsidR="00114A78" w:rsidRDefault="00114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C28AC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C28A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C28A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9C28AC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4A78" w:rsidRDefault="00114A78">
      <w:r>
        <w:separator/>
      </w:r>
    </w:p>
  </w:footnote>
  <w:footnote w:type="continuationSeparator" w:id="0">
    <w:p w:rsidR="00114A78" w:rsidRDefault="00114A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C28A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C28A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C28A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C28A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C28A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C28A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C28A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>
    <w:nsid w:val="736E0E7A"/>
    <w:multiLevelType w:val="multilevel"/>
    <w:tmpl w:val="0409001D"/>
    <w:numStyleLink w:val="SolelBulletList1"/>
  </w:abstractNum>
  <w:abstractNum w:abstractNumId="9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8B0"/>
    <w:rsid w:val="00001D45"/>
    <w:rsid w:val="00114A78"/>
    <w:rsid w:val="002F174C"/>
    <w:rsid w:val="00336CDD"/>
    <w:rsid w:val="007548B0"/>
    <w:rsid w:val="00906F4B"/>
    <w:rsid w:val="00924778"/>
    <w:rsid w:val="009B6B29"/>
    <w:rsid w:val="009C28AC"/>
    <w:rsid w:val="009F7FB7"/>
    <w:rsid w:val="00A54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purl.org/dc/dcmitype/"/>
    <ds:schemaRef ds:uri="http://schemas.microsoft.com/office/2006/documentManagement/types"/>
    <ds:schemaRef ds:uri="http://purl.org/dc/elements/1.1/"/>
    <ds:schemaRef ds:uri="a46656d4-8850-49b3-aebd-68bd05f7f43d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82AD56A-45B7-4D6F-B4C8-0AB0015B9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8</TotalTime>
  <Pages>2</Pages>
  <Words>219</Words>
  <Characters>1092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Cotter_e</cp:lastModifiedBy>
  <cp:revision>3</cp:revision>
  <dcterms:created xsi:type="dcterms:W3CDTF">2020-01-26T09:39:00Z</dcterms:created>
  <dcterms:modified xsi:type="dcterms:W3CDTF">2020-01-26T09:48:00Z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